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"/>
        <w:gridCol w:w="1520"/>
        <w:gridCol w:w="6384"/>
      </w:tblGrid>
      <w:tr w:rsidR="00650259" w:rsidRPr="00A858FA" w14:paraId="2FF55153" w14:textId="77777777" w:rsidTr="00023E6D">
        <w:sdt>
          <w:sdtPr>
            <w:rPr>
              <w:rFonts w:cstheme="minorHAnsi"/>
              <w:sz w:val="24"/>
              <w:szCs w:val="24"/>
            </w:rPr>
            <w:id w:val="1621259925"/>
            <w:placeholder>
              <w:docPart w:val="D399874B39FF499A9DA81356737AD5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90" w:type="pct"/>
                <w:gridSpan w:val="2"/>
                <w:vAlign w:val="bottom"/>
              </w:tcPr>
              <w:p w14:paraId="6A614A0C" w14:textId="77777777" w:rsidR="00650259" w:rsidRPr="00A858FA" w:rsidRDefault="00346DE2" w:rsidP="00346DE2">
                <w:pPr>
                  <w:rPr>
                    <w:rFonts w:cstheme="minorHAnsi"/>
                    <w:sz w:val="24"/>
                    <w:szCs w:val="24"/>
                  </w:rPr>
                </w:pPr>
                <w:r w:rsidRPr="00A858FA">
                  <w:rPr>
                    <w:rFonts w:cstheme="minorHAnsi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410" w:type="pct"/>
            <w:tcBorders>
              <w:bottom w:val="single" w:sz="4" w:space="0" w:color="auto"/>
            </w:tcBorders>
            <w:vAlign w:val="bottom"/>
          </w:tcPr>
          <w:p w14:paraId="3162A233" w14:textId="77777777" w:rsidR="00650259" w:rsidRPr="00A858FA" w:rsidRDefault="00650259" w:rsidP="00346DE2">
            <w:pPr>
              <w:spacing w:before="240"/>
              <w:rPr>
                <w:rFonts w:cstheme="minorHAnsi"/>
              </w:rPr>
            </w:pPr>
          </w:p>
        </w:tc>
      </w:tr>
      <w:tr w:rsidR="00650259" w:rsidRPr="00A858FA" w14:paraId="7A75F273" w14:textId="77777777" w:rsidTr="00023E6D">
        <w:sdt>
          <w:sdtPr>
            <w:rPr>
              <w:rFonts w:cstheme="minorHAnsi"/>
              <w:sz w:val="24"/>
              <w:szCs w:val="24"/>
            </w:rPr>
            <w:id w:val="-1470592894"/>
            <w:placeholder>
              <w:docPart w:val="5BE05EBE85524F3A822CFFEA4444BA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90" w:type="pct"/>
                <w:gridSpan w:val="2"/>
                <w:vAlign w:val="bottom"/>
              </w:tcPr>
              <w:p w14:paraId="713DABF9" w14:textId="77777777" w:rsidR="00650259" w:rsidRPr="00A858FA" w:rsidRDefault="00346DE2" w:rsidP="00346DE2">
                <w:pPr>
                  <w:rPr>
                    <w:rFonts w:cstheme="minorHAnsi"/>
                    <w:sz w:val="24"/>
                    <w:szCs w:val="24"/>
                  </w:rPr>
                </w:pPr>
                <w:r w:rsidRPr="00A858FA">
                  <w:rPr>
                    <w:rFonts w:cstheme="minorHAnsi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410" w:type="pct"/>
            <w:tcBorders>
              <w:bottom w:val="single" w:sz="4" w:space="0" w:color="auto"/>
            </w:tcBorders>
            <w:vAlign w:val="bottom"/>
          </w:tcPr>
          <w:p w14:paraId="65FB72F4" w14:textId="77777777" w:rsidR="00650259" w:rsidRPr="00A858FA" w:rsidRDefault="00650259" w:rsidP="00346DE2">
            <w:pPr>
              <w:spacing w:before="240"/>
              <w:rPr>
                <w:rFonts w:cstheme="minorHAnsi"/>
              </w:rPr>
            </w:pPr>
          </w:p>
        </w:tc>
      </w:tr>
      <w:tr w:rsidR="00650259" w:rsidRPr="00A858FA" w14:paraId="551E8AD9" w14:textId="77777777" w:rsidTr="00023E6D">
        <w:tc>
          <w:tcPr>
            <w:tcW w:w="1590" w:type="pct"/>
            <w:gridSpan w:val="2"/>
            <w:vAlign w:val="bottom"/>
          </w:tcPr>
          <w:p w14:paraId="19E310A1" w14:textId="3618299D" w:rsidR="00650259" w:rsidRPr="00A858FA" w:rsidRDefault="00023E6D" w:rsidP="00346DE2">
            <w:pPr>
              <w:rPr>
                <w:rFonts w:cstheme="minorHAnsi"/>
                <w:sz w:val="24"/>
                <w:szCs w:val="24"/>
              </w:rPr>
            </w:pPr>
            <w:r w:rsidRPr="00A858FA">
              <w:rPr>
                <w:rFonts w:cstheme="minorHAnsi"/>
                <w:sz w:val="24"/>
                <w:szCs w:val="24"/>
              </w:rPr>
              <w:t xml:space="preserve">Current Professional Status  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vAlign w:val="bottom"/>
          </w:tcPr>
          <w:p w14:paraId="3701A4DD" w14:textId="57829114" w:rsidR="00650259" w:rsidRPr="00A858FA" w:rsidRDefault="00650259" w:rsidP="00346DE2">
            <w:pPr>
              <w:spacing w:before="240"/>
              <w:rPr>
                <w:rFonts w:cstheme="minorHAnsi"/>
              </w:rPr>
            </w:pPr>
          </w:p>
        </w:tc>
      </w:tr>
      <w:tr w:rsidR="00023E6D" w:rsidRPr="00A858FA" w14:paraId="238DA4C8" w14:textId="77777777" w:rsidTr="00023E6D">
        <w:tc>
          <w:tcPr>
            <w:tcW w:w="1590" w:type="pct"/>
            <w:gridSpan w:val="2"/>
            <w:vAlign w:val="bottom"/>
          </w:tcPr>
          <w:p w14:paraId="0FC19B80" w14:textId="5B41D18E" w:rsidR="00023E6D" w:rsidRPr="00A858FA" w:rsidRDefault="00023E6D" w:rsidP="00023E6D">
            <w:pPr>
              <w:rPr>
                <w:rFonts w:cstheme="minorHAnsi"/>
                <w:sz w:val="24"/>
                <w:szCs w:val="24"/>
              </w:rPr>
            </w:pPr>
            <w:r w:rsidRPr="00A858FA">
              <w:rPr>
                <w:rFonts w:cstheme="minorHAnsi"/>
                <w:sz w:val="24"/>
                <w:szCs w:val="24"/>
              </w:rPr>
              <w:t xml:space="preserve">Organization/Affiliation   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vAlign w:val="bottom"/>
          </w:tcPr>
          <w:p w14:paraId="117729DC" w14:textId="77777777" w:rsidR="00023E6D" w:rsidRPr="00A858FA" w:rsidRDefault="00023E6D" w:rsidP="00023E6D">
            <w:pPr>
              <w:spacing w:before="240"/>
              <w:rPr>
                <w:rFonts w:cstheme="minorHAnsi"/>
              </w:rPr>
            </w:pPr>
          </w:p>
        </w:tc>
      </w:tr>
      <w:tr w:rsidR="00023E6D" w:rsidRPr="00A858FA" w14:paraId="1DA587AE" w14:textId="77777777" w:rsidTr="00023E6D">
        <w:tc>
          <w:tcPr>
            <w:tcW w:w="1590" w:type="pct"/>
            <w:gridSpan w:val="2"/>
            <w:vAlign w:val="bottom"/>
          </w:tcPr>
          <w:p w14:paraId="3D060C2A" w14:textId="56C811F9" w:rsidR="00023E6D" w:rsidRPr="00A858FA" w:rsidRDefault="00023E6D" w:rsidP="00023E6D">
            <w:pPr>
              <w:rPr>
                <w:rFonts w:cstheme="minorHAnsi"/>
                <w:sz w:val="24"/>
                <w:szCs w:val="24"/>
              </w:rPr>
            </w:pPr>
            <w:r w:rsidRPr="00A858FA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vAlign w:val="bottom"/>
          </w:tcPr>
          <w:p w14:paraId="2C0D849F" w14:textId="77777777" w:rsidR="00023E6D" w:rsidRPr="00A858FA" w:rsidRDefault="00023E6D" w:rsidP="00023E6D">
            <w:pPr>
              <w:spacing w:before="240"/>
              <w:rPr>
                <w:rFonts w:cstheme="minorHAnsi"/>
              </w:rPr>
            </w:pPr>
          </w:p>
        </w:tc>
      </w:tr>
      <w:tr w:rsidR="00023E6D" w:rsidRPr="00A858FA" w14:paraId="6DEA029E" w14:textId="77777777" w:rsidTr="00346DE2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7252CF5C" w14:textId="77777777" w:rsidR="00023E6D" w:rsidRPr="00A858FA" w:rsidRDefault="00023E6D" w:rsidP="00023E6D">
            <w:pPr>
              <w:rPr>
                <w:rFonts w:cstheme="minorHAnsi"/>
                <w:b/>
                <w:sz w:val="8"/>
              </w:rPr>
            </w:pPr>
          </w:p>
        </w:tc>
      </w:tr>
      <w:tr w:rsidR="00023E6D" w:rsidRPr="00A858FA" w14:paraId="7371FDB2" w14:textId="77777777" w:rsidTr="009614C7">
        <w:tc>
          <w:tcPr>
            <w:tcW w:w="5000" w:type="pct"/>
            <w:gridSpan w:val="3"/>
            <w:vAlign w:val="bottom"/>
          </w:tcPr>
          <w:p w14:paraId="5A5FC82A" w14:textId="77777777" w:rsidR="00B74CA7" w:rsidRPr="00A858FA" w:rsidRDefault="00B74CA7" w:rsidP="00023E6D">
            <w:pPr>
              <w:spacing w:before="240"/>
              <w:rPr>
                <w:rFonts w:cstheme="minorHAnsi"/>
                <w:sz w:val="24"/>
                <w:szCs w:val="24"/>
              </w:rPr>
            </w:pPr>
          </w:p>
          <w:p w14:paraId="459C117C" w14:textId="5452FEE8" w:rsidR="00023E6D" w:rsidRPr="00A858FA" w:rsidRDefault="00023E6D" w:rsidP="00023E6D">
            <w:pPr>
              <w:spacing w:before="240"/>
              <w:rPr>
                <w:rFonts w:cstheme="minorHAnsi"/>
                <w:sz w:val="24"/>
                <w:szCs w:val="24"/>
              </w:rPr>
            </w:pPr>
            <w:r w:rsidRPr="00A858FA">
              <w:rPr>
                <w:rFonts w:cstheme="minorHAnsi"/>
                <w:sz w:val="24"/>
                <w:szCs w:val="24"/>
              </w:rPr>
              <w:t xml:space="preserve">I </w:t>
            </w:r>
            <w:r w:rsidRPr="00CB58DF">
              <w:rPr>
                <w:rFonts w:cstheme="minorHAnsi"/>
                <w:b/>
                <w:bCs/>
                <w:sz w:val="24"/>
                <w:szCs w:val="24"/>
              </w:rPr>
              <w:t>am interested in</w:t>
            </w:r>
            <w:r w:rsidRPr="00A858FA">
              <w:rPr>
                <w:rFonts w:cstheme="minorHAnsi"/>
                <w:sz w:val="24"/>
                <w:szCs w:val="24"/>
              </w:rPr>
              <w:t xml:space="preserve"> participating in the 2</w:t>
            </w:r>
            <w:r w:rsidRPr="00A858FA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 w:rsidRPr="00A858FA">
              <w:rPr>
                <w:rFonts w:cstheme="minorHAnsi"/>
                <w:sz w:val="24"/>
                <w:szCs w:val="24"/>
              </w:rPr>
              <w:t xml:space="preserve"> JSG Workshop on Biocatalysis and Bioprocess Development as:</w:t>
            </w:r>
            <w:r w:rsidR="00833680">
              <w:rPr>
                <w:rFonts w:cstheme="minorHAnsi"/>
                <w:sz w:val="24"/>
                <w:szCs w:val="24"/>
              </w:rPr>
              <w:t xml:space="preserve"> </w:t>
            </w:r>
            <w:r w:rsidR="00E37872">
              <w:rPr>
                <w:rFonts w:cstheme="minorHAnsi"/>
                <w:sz w:val="24"/>
                <w:szCs w:val="24"/>
              </w:rPr>
              <w:t>(Please mark with X your option)</w:t>
            </w:r>
          </w:p>
          <w:p w14:paraId="45734D87" w14:textId="167946C1" w:rsidR="00B74CA7" w:rsidRPr="00A858FA" w:rsidRDefault="00B74CA7" w:rsidP="00023E6D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023E6D" w:rsidRPr="00CB58DF" w14:paraId="73282508" w14:textId="77777777" w:rsidTr="009614C7">
        <w:tc>
          <w:tcPr>
            <w:tcW w:w="778" w:type="pct"/>
            <w:vAlign w:val="center"/>
          </w:tcPr>
          <w:p w14:paraId="771E84B4" w14:textId="248947EB" w:rsidR="00023E6D" w:rsidRPr="00A858FA" w:rsidRDefault="00023E6D" w:rsidP="009614C7">
            <w:pPr>
              <w:spacing w:before="120"/>
              <w:ind w:left="432"/>
              <w:rPr>
                <w:rFonts w:cstheme="minorHAnsi"/>
                <w:sz w:val="36"/>
              </w:rPr>
            </w:pPr>
          </w:p>
        </w:tc>
        <w:tc>
          <w:tcPr>
            <w:tcW w:w="4222" w:type="pct"/>
            <w:gridSpan w:val="2"/>
            <w:vAlign w:val="center"/>
          </w:tcPr>
          <w:p w14:paraId="50FA2380" w14:textId="77777777" w:rsidR="00833680" w:rsidRDefault="00833680" w:rsidP="00CB58DF">
            <w:pPr>
              <w:rPr>
                <w:rFonts w:cstheme="minorHAnsi"/>
                <w:sz w:val="36"/>
                <w:lang w:val="fr-CH"/>
              </w:rPr>
            </w:pPr>
            <w:sdt>
              <w:sdtPr>
                <w:rPr>
                  <w:rFonts w:cstheme="minorHAnsi"/>
                  <w:sz w:val="36"/>
                  <w:lang w:val="fr-CH"/>
                </w:rPr>
                <w:id w:val="1559669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58DF" w:rsidRPr="00CB58DF">
                  <w:rPr>
                    <w:rFonts w:ascii="MS Gothic" w:eastAsia="MS Gothic" w:hAnsi="MS Gothic" w:cstheme="minorHAnsi" w:hint="eastAsia"/>
                    <w:sz w:val="36"/>
                    <w:lang w:val="fr-CH"/>
                  </w:rPr>
                  <w:t>☐</w:t>
                </w:r>
              </w:sdtContent>
            </w:sdt>
            <w:r w:rsidRPr="00CB58DF">
              <w:rPr>
                <w:rFonts w:cstheme="minorHAnsi"/>
                <w:sz w:val="24"/>
                <w:szCs w:val="24"/>
                <w:lang w:val="fr-CH"/>
              </w:rPr>
              <w:t xml:space="preserve"> </w:t>
            </w:r>
            <w:r w:rsidR="00023E6D" w:rsidRPr="00CB58DF">
              <w:rPr>
                <w:rFonts w:cstheme="minorHAnsi"/>
                <w:sz w:val="24"/>
                <w:szCs w:val="24"/>
                <w:lang w:val="fr-CH"/>
              </w:rPr>
              <w:t>On-site participant</w:t>
            </w:r>
            <w:r w:rsidRPr="00CB58DF">
              <w:rPr>
                <w:rFonts w:cstheme="minorHAnsi"/>
                <w:sz w:val="24"/>
                <w:szCs w:val="24"/>
                <w:lang w:val="fr-CH"/>
              </w:rPr>
              <w:t xml:space="preserve">  </w:t>
            </w:r>
            <w:r w:rsidRPr="00CB58DF">
              <w:rPr>
                <w:rFonts w:cstheme="minorHAnsi"/>
                <w:sz w:val="36"/>
                <w:lang w:val="fr-CH"/>
              </w:rPr>
              <w:t xml:space="preserve"> </w:t>
            </w:r>
            <w:sdt>
              <w:sdtPr>
                <w:rPr>
                  <w:rFonts w:cstheme="minorHAnsi"/>
                  <w:sz w:val="36"/>
                  <w:lang w:val="fr-CH"/>
                </w:rPr>
                <w:id w:val="-1211415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58DF" w:rsidRPr="00CB58DF">
                  <w:rPr>
                    <w:rFonts w:ascii="MS Gothic" w:eastAsia="MS Gothic" w:hAnsi="MS Gothic" w:cstheme="minorHAnsi" w:hint="eastAsia"/>
                    <w:sz w:val="36"/>
                    <w:lang w:val="fr-CH"/>
                  </w:rPr>
                  <w:t>☐</w:t>
                </w:r>
              </w:sdtContent>
            </w:sdt>
            <w:r w:rsidR="00CB58DF" w:rsidRPr="00CB58DF">
              <w:rPr>
                <w:rFonts w:cstheme="minorHAnsi"/>
                <w:sz w:val="24"/>
                <w:szCs w:val="24"/>
                <w:lang w:val="fr-CH"/>
              </w:rPr>
              <w:t xml:space="preserve"> </w:t>
            </w:r>
            <w:proofErr w:type="spellStart"/>
            <w:r w:rsidR="00CB58DF">
              <w:rPr>
                <w:rFonts w:cstheme="minorHAnsi"/>
                <w:sz w:val="24"/>
                <w:szCs w:val="24"/>
                <w:lang w:val="fr-CH"/>
              </w:rPr>
              <w:t>with</w:t>
            </w:r>
            <w:proofErr w:type="spellEnd"/>
            <w:r w:rsidR="00CB58DF">
              <w:rPr>
                <w:rFonts w:cstheme="minorHAnsi"/>
                <w:sz w:val="24"/>
                <w:szCs w:val="24"/>
                <w:lang w:val="fr-CH"/>
              </w:rPr>
              <w:t xml:space="preserve"> oral </w:t>
            </w:r>
            <w:proofErr w:type="spellStart"/>
            <w:r w:rsidR="00CB58DF">
              <w:rPr>
                <w:rFonts w:cstheme="minorHAnsi"/>
                <w:sz w:val="24"/>
                <w:szCs w:val="24"/>
                <w:lang w:val="fr-CH"/>
              </w:rPr>
              <w:t>presentation</w:t>
            </w:r>
            <w:proofErr w:type="spellEnd"/>
            <w:r w:rsidR="00CB58DF" w:rsidRPr="00CB58DF">
              <w:rPr>
                <w:rFonts w:cstheme="minorHAnsi"/>
                <w:sz w:val="24"/>
                <w:szCs w:val="24"/>
                <w:lang w:val="fr-CH"/>
              </w:rPr>
              <w:t xml:space="preserve">  </w:t>
            </w:r>
            <w:r w:rsidR="00CB58DF" w:rsidRPr="00CB58DF">
              <w:rPr>
                <w:rFonts w:cstheme="minorHAnsi"/>
                <w:sz w:val="36"/>
                <w:lang w:val="fr-CH"/>
              </w:rPr>
              <w:t xml:space="preserve"> </w:t>
            </w:r>
          </w:p>
          <w:p w14:paraId="4F528563" w14:textId="77777777" w:rsidR="00CB58DF" w:rsidRDefault="00CB58DF" w:rsidP="00CB58DF">
            <w:pPr>
              <w:rPr>
                <w:rFonts w:cstheme="minorHAnsi"/>
                <w:sz w:val="24"/>
                <w:szCs w:val="24"/>
                <w:lang w:val="fr-CH"/>
              </w:rPr>
            </w:pPr>
          </w:p>
          <w:p w14:paraId="68D5F515" w14:textId="59E207CF" w:rsidR="00CB58DF" w:rsidRPr="00CB58DF" w:rsidRDefault="00CB58DF" w:rsidP="00CB58DF">
            <w:pPr>
              <w:rPr>
                <w:rFonts w:cstheme="minorHAnsi"/>
                <w:sz w:val="24"/>
                <w:szCs w:val="24"/>
                <w:lang w:val="fr-CH"/>
              </w:rPr>
            </w:pPr>
          </w:p>
        </w:tc>
      </w:tr>
      <w:tr w:rsidR="00023E6D" w:rsidRPr="00A858FA" w14:paraId="22B9A0A3" w14:textId="77777777" w:rsidTr="009614C7">
        <w:tc>
          <w:tcPr>
            <w:tcW w:w="778" w:type="pct"/>
            <w:vAlign w:val="center"/>
          </w:tcPr>
          <w:p w14:paraId="66218E27" w14:textId="4328FE61" w:rsidR="00CB58DF" w:rsidRPr="00CB58DF" w:rsidRDefault="00CB58DF" w:rsidP="00CB58DF">
            <w:pPr>
              <w:spacing w:before="120"/>
              <w:rPr>
                <w:rFonts w:cstheme="minorHAnsi"/>
                <w:sz w:val="36"/>
                <w:lang w:val="fr-CH"/>
              </w:rPr>
            </w:pPr>
          </w:p>
        </w:tc>
        <w:tc>
          <w:tcPr>
            <w:tcW w:w="4222" w:type="pct"/>
            <w:gridSpan w:val="2"/>
            <w:vAlign w:val="center"/>
          </w:tcPr>
          <w:p w14:paraId="30575DE3" w14:textId="03D0B554" w:rsidR="00023E6D" w:rsidRPr="00A858FA" w:rsidRDefault="00833680" w:rsidP="009614C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36"/>
                </w:rPr>
                <w:id w:val="4063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58DF">
                  <w:rPr>
                    <w:rFonts w:ascii="MS Gothic" w:eastAsia="MS Gothic" w:hAnsi="MS Gothic" w:cstheme="minorHAnsi" w:hint="eastAsia"/>
                    <w:sz w:val="36"/>
                  </w:rPr>
                  <w:t>☐</w:t>
                </w:r>
              </w:sdtContent>
            </w:sdt>
            <w:r w:rsidRPr="00A858FA">
              <w:rPr>
                <w:rFonts w:cstheme="minorHAnsi"/>
                <w:sz w:val="24"/>
                <w:szCs w:val="24"/>
              </w:rPr>
              <w:t xml:space="preserve"> </w:t>
            </w:r>
            <w:r w:rsidR="00023E6D" w:rsidRPr="00A858FA">
              <w:rPr>
                <w:rFonts w:cstheme="minorHAnsi"/>
                <w:sz w:val="24"/>
                <w:szCs w:val="24"/>
              </w:rPr>
              <w:t>Digital participant</w:t>
            </w:r>
            <w:r w:rsidR="00CB58DF">
              <w:rPr>
                <w:rFonts w:cstheme="minorHAnsi"/>
                <w:sz w:val="24"/>
                <w:szCs w:val="24"/>
              </w:rPr>
              <w:t xml:space="preserve">   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36"/>
                </w:rPr>
                <w:id w:val="2088268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58DF">
                  <w:rPr>
                    <w:rFonts w:ascii="MS Gothic" w:eastAsia="MS Gothic" w:hAnsi="MS Gothic" w:cstheme="minorHAnsi" w:hint="eastAsia"/>
                    <w:sz w:val="36"/>
                  </w:rPr>
                  <w:t>☐</w:t>
                </w:r>
              </w:sdtContent>
            </w:sdt>
            <w:r w:rsidR="00CB58DF" w:rsidRPr="00833680">
              <w:rPr>
                <w:rFonts w:cstheme="minorHAnsi"/>
                <w:sz w:val="24"/>
                <w:szCs w:val="24"/>
              </w:rPr>
              <w:t xml:space="preserve"> </w:t>
            </w:r>
            <w:r w:rsidR="00CB58DF">
              <w:rPr>
                <w:rFonts w:cstheme="minorHAnsi"/>
                <w:sz w:val="24"/>
                <w:szCs w:val="24"/>
              </w:rPr>
              <w:t>with oral presentation</w:t>
            </w:r>
            <w:r w:rsidR="00CB58DF">
              <w:rPr>
                <w:rFonts w:cstheme="minorHAnsi"/>
                <w:sz w:val="24"/>
                <w:szCs w:val="24"/>
              </w:rPr>
              <w:t xml:space="preserve"> </w:t>
            </w:r>
            <w:r w:rsidR="00CB58DF" w:rsidRPr="00833680">
              <w:rPr>
                <w:rFonts w:cstheme="minorHAnsi"/>
                <w:sz w:val="24"/>
                <w:szCs w:val="24"/>
              </w:rPr>
              <w:t xml:space="preserve"> </w:t>
            </w:r>
            <w:r w:rsidR="00CB58DF">
              <w:rPr>
                <w:rFonts w:cstheme="minorHAnsi"/>
                <w:sz w:val="36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</w:tbl>
    <w:p w14:paraId="68378362" w14:textId="5B2DF8DF" w:rsidR="00CE6104" w:rsidRPr="00A858FA" w:rsidRDefault="00CE6104" w:rsidP="00E677FE">
      <w:pPr>
        <w:spacing w:after="0"/>
        <w:rPr>
          <w:rFonts w:cstheme="minorHAnsi"/>
          <w:sz w:val="14"/>
          <w:szCs w:val="14"/>
        </w:rPr>
      </w:pPr>
    </w:p>
    <w:p w14:paraId="0DB1744F" w14:textId="4C1F0B95" w:rsidR="00B74CA7" w:rsidRPr="00CB58DF" w:rsidRDefault="00B74CA7" w:rsidP="00B74CA7">
      <w:pPr>
        <w:rPr>
          <w:rFonts w:cstheme="minorHAnsi"/>
          <w:sz w:val="14"/>
          <w:szCs w:val="14"/>
          <w:lang w:val="fr-CH"/>
        </w:rPr>
      </w:pPr>
    </w:p>
    <w:p w14:paraId="5E0C3D60" w14:textId="169B7B72" w:rsidR="008E7E11" w:rsidRPr="00A858FA" w:rsidRDefault="008E7E11" w:rsidP="00B74CA7">
      <w:pPr>
        <w:rPr>
          <w:rFonts w:cstheme="minorHAnsi"/>
          <w:sz w:val="14"/>
          <w:szCs w:val="14"/>
        </w:rPr>
      </w:pPr>
    </w:p>
    <w:p w14:paraId="7BCBA1C3" w14:textId="57AD77CE" w:rsidR="00CB58DF" w:rsidRDefault="008E7E11" w:rsidP="00B74CA7">
      <w:pPr>
        <w:rPr>
          <w:rFonts w:cstheme="minorHAnsi"/>
          <w:sz w:val="24"/>
          <w:szCs w:val="24"/>
        </w:rPr>
      </w:pPr>
      <w:r w:rsidRPr="00A858FA">
        <w:rPr>
          <w:rFonts w:cstheme="minorHAnsi"/>
          <w:sz w:val="24"/>
          <w:szCs w:val="24"/>
        </w:rPr>
        <w:t xml:space="preserve">*In case of </w:t>
      </w:r>
      <w:r w:rsidR="00CB58DF">
        <w:rPr>
          <w:rFonts w:cstheme="minorHAnsi"/>
          <w:sz w:val="24"/>
          <w:szCs w:val="24"/>
        </w:rPr>
        <w:t xml:space="preserve">applying for </w:t>
      </w:r>
      <w:r w:rsidRPr="00A858FA">
        <w:rPr>
          <w:rFonts w:cstheme="minorHAnsi"/>
          <w:sz w:val="24"/>
          <w:szCs w:val="24"/>
        </w:rPr>
        <w:t>oral presentation please provide a title and abstract using the template at Page 2</w:t>
      </w:r>
      <w:r w:rsidR="00CB58DF">
        <w:rPr>
          <w:rFonts w:cstheme="minorHAnsi"/>
          <w:sz w:val="24"/>
          <w:szCs w:val="24"/>
        </w:rPr>
        <w:t xml:space="preserve">.  Abstract should be </w:t>
      </w:r>
      <w:proofErr w:type="spellStart"/>
      <w:r w:rsidR="00CB58DF">
        <w:rPr>
          <w:rFonts w:cstheme="minorHAnsi"/>
          <w:sz w:val="24"/>
          <w:szCs w:val="24"/>
        </w:rPr>
        <w:t>maximun</w:t>
      </w:r>
      <w:proofErr w:type="spellEnd"/>
      <w:r w:rsidR="00CB58DF">
        <w:rPr>
          <w:rFonts w:cstheme="minorHAnsi"/>
          <w:sz w:val="24"/>
          <w:szCs w:val="24"/>
        </w:rPr>
        <w:t xml:space="preserve"> one page. </w:t>
      </w:r>
    </w:p>
    <w:p w14:paraId="34D9F89F" w14:textId="2923BCFC" w:rsidR="00CB58DF" w:rsidRDefault="00CB58DF" w:rsidP="00B74CA7">
      <w:pPr>
        <w:rPr>
          <w:rFonts w:cstheme="minorHAnsi"/>
          <w:sz w:val="24"/>
          <w:szCs w:val="24"/>
        </w:rPr>
      </w:pPr>
    </w:p>
    <w:p w14:paraId="5FE7E8AB" w14:textId="05709AEC" w:rsidR="009076B8" w:rsidRDefault="009076B8" w:rsidP="00B74CA7">
      <w:pPr>
        <w:rPr>
          <w:rFonts w:cstheme="minorHAnsi"/>
          <w:sz w:val="24"/>
          <w:szCs w:val="24"/>
        </w:rPr>
      </w:pPr>
    </w:p>
    <w:p w14:paraId="4BF3F1D4" w14:textId="77777777" w:rsidR="00CB58DF" w:rsidRDefault="00CB58DF" w:rsidP="00B74CA7">
      <w:pPr>
        <w:rPr>
          <w:rFonts w:cstheme="minorHAnsi"/>
          <w:sz w:val="24"/>
          <w:szCs w:val="24"/>
        </w:rPr>
      </w:pPr>
    </w:p>
    <w:p w14:paraId="4A1CE4ED" w14:textId="51873502" w:rsidR="009076B8" w:rsidRDefault="009076B8" w:rsidP="00B74CA7">
      <w:pPr>
        <w:rPr>
          <w:rFonts w:cstheme="minorHAnsi"/>
          <w:sz w:val="24"/>
          <w:szCs w:val="24"/>
        </w:rPr>
      </w:pPr>
    </w:p>
    <w:p w14:paraId="4B09708E" w14:textId="442FE7D4" w:rsidR="009076B8" w:rsidRDefault="009076B8" w:rsidP="00B74CA7">
      <w:pPr>
        <w:rPr>
          <w:rFonts w:cstheme="minorHAnsi"/>
          <w:sz w:val="24"/>
          <w:szCs w:val="24"/>
        </w:rPr>
      </w:pPr>
    </w:p>
    <w:p w14:paraId="32676132" w14:textId="43089767" w:rsidR="008E7E11" w:rsidRPr="00A858FA" w:rsidRDefault="008E7E11" w:rsidP="00B74CA7">
      <w:pPr>
        <w:rPr>
          <w:rFonts w:cstheme="minorHAnsi"/>
          <w:sz w:val="14"/>
          <w:szCs w:val="14"/>
        </w:rPr>
      </w:pPr>
    </w:p>
    <w:p w14:paraId="3BA514E6" w14:textId="77777777" w:rsidR="008E7E11" w:rsidRPr="00A858FA" w:rsidRDefault="008E7E11" w:rsidP="00B74CA7">
      <w:pPr>
        <w:rPr>
          <w:rFonts w:cstheme="minorHAnsi"/>
          <w:sz w:val="14"/>
          <w:szCs w:val="14"/>
        </w:rPr>
      </w:pPr>
    </w:p>
    <w:p w14:paraId="3D69E4E9" w14:textId="227FA479" w:rsidR="00B74CA7" w:rsidRPr="00A858FA" w:rsidRDefault="00B74CA7" w:rsidP="00B74CA7">
      <w:pPr>
        <w:rPr>
          <w:rFonts w:cstheme="minorHAnsi"/>
          <w:sz w:val="14"/>
          <w:szCs w:val="14"/>
        </w:rPr>
      </w:pPr>
    </w:p>
    <w:p w14:paraId="15D58A08" w14:textId="3C1D00BD" w:rsidR="00B74CA7" w:rsidRPr="00A858FA" w:rsidRDefault="00B74CA7" w:rsidP="00B74CA7">
      <w:pPr>
        <w:rPr>
          <w:rFonts w:cstheme="minorHAnsi"/>
          <w:sz w:val="14"/>
          <w:szCs w:val="14"/>
        </w:rPr>
      </w:pPr>
    </w:p>
    <w:p w14:paraId="105A1971" w14:textId="7211D35C" w:rsidR="008E7E11" w:rsidRPr="00A858FA" w:rsidRDefault="008E7E11" w:rsidP="00A858FA">
      <w:pPr>
        <w:jc w:val="center"/>
        <w:rPr>
          <w:rFonts w:eastAsia="Arial" w:cstheme="minorHAnsi"/>
          <w:color w:val="000000"/>
        </w:rPr>
      </w:pPr>
      <w:r w:rsidRPr="00A858FA">
        <w:rPr>
          <w:rFonts w:eastAsia="Arial" w:cstheme="minorHAnsi"/>
          <w:b/>
          <w:color w:val="000000"/>
        </w:rPr>
        <w:lastRenderedPageBreak/>
        <w:t>Title of Abstract</w:t>
      </w:r>
    </w:p>
    <w:p w14:paraId="6B8EC875" w14:textId="77777777" w:rsidR="008E7E11" w:rsidRPr="00A858FA" w:rsidRDefault="008E7E11" w:rsidP="008E7E11">
      <w:pPr>
        <w:jc w:val="center"/>
        <w:rPr>
          <w:rFonts w:eastAsia="Arial" w:cstheme="minorHAnsi"/>
          <w:color w:val="000000"/>
        </w:rPr>
      </w:pPr>
    </w:p>
    <w:p w14:paraId="5FAD2A7C" w14:textId="508488B5" w:rsidR="008E7E11" w:rsidRPr="00A858FA" w:rsidRDefault="008E7E11" w:rsidP="008E7E11">
      <w:pPr>
        <w:jc w:val="center"/>
        <w:rPr>
          <w:rFonts w:eastAsia="Arial" w:cstheme="minorHAnsi"/>
          <w:color w:val="000000"/>
          <w:sz w:val="24"/>
          <w:szCs w:val="24"/>
        </w:rPr>
      </w:pPr>
      <w:r w:rsidRPr="00A858FA">
        <w:rPr>
          <w:rFonts w:eastAsia="Arial" w:cstheme="minorHAnsi"/>
          <w:b/>
          <w:i/>
          <w:color w:val="000000"/>
          <w:sz w:val="24"/>
          <w:szCs w:val="24"/>
        </w:rPr>
        <w:t>Name Surname</w:t>
      </w:r>
      <w:r w:rsidRPr="00A858FA">
        <w:rPr>
          <w:rFonts w:eastAsia="Arial" w:cstheme="minorHAnsi"/>
          <w:i/>
          <w:color w:val="000000"/>
          <w:sz w:val="24"/>
          <w:szCs w:val="24"/>
        </w:rPr>
        <w:t>,</w:t>
      </w:r>
      <w:r w:rsidRPr="00A858FA">
        <w:rPr>
          <w:rFonts w:eastAsia="Arial" w:cstheme="minorHAnsi"/>
          <w:i/>
          <w:color w:val="000000"/>
          <w:sz w:val="24"/>
          <w:szCs w:val="24"/>
          <w:vertAlign w:val="superscript"/>
        </w:rPr>
        <w:t>1</w:t>
      </w:r>
      <w:r w:rsidRPr="00A858FA">
        <w:rPr>
          <w:rFonts w:eastAsia="Arial" w:cstheme="minorHAnsi"/>
          <w:b/>
          <w:i/>
          <w:color w:val="000000"/>
          <w:sz w:val="24"/>
          <w:szCs w:val="24"/>
        </w:rPr>
        <w:t xml:space="preserve"> </w:t>
      </w:r>
      <w:r w:rsidRPr="00A858FA">
        <w:rPr>
          <w:rFonts w:eastAsia="Arial" w:cstheme="minorHAnsi"/>
          <w:i/>
          <w:color w:val="000000"/>
          <w:sz w:val="24"/>
          <w:szCs w:val="24"/>
        </w:rPr>
        <w:t>Name Surname,</w:t>
      </w:r>
      <w:r w:rsidRPr="00A858FA">
        <w:rPr>
          <w:rFonts w:eastAsia="Arial" w:cstheme="minorHAnsi"/>
          <w:i/>
          <w:color w:val="000000"/>
          <w:sz w:val="24"/>
          <w:szCs w:val="24"/>
          <w:vertAlign w:val="superscript"/>
        </w:rPr>
        <w:t>2</w:t>
      </w:r>
      <w:r w:rsidRPr="00A858FA">
        <w:rPr>
          <w:rFonts w:eastAsia="Arial" w:cstheme="minorHAnsi"/>
          <w:i/>
          <w:color w:val="000000"/>
          <w:sz w:val="24"/>
          <w:szCs w:val="24"/>
        </w:rPr>
        <w:t xml:space="preserve"> Name Surnam</w:t>
      </w:r>
      <w:r w:rsidR="00A858FA">
        <w:rPr>
          <w:rFonts w:eastAsia="Arial" w:cstheme="minorHAnsi"/>
          <w:i/>
          <w:color w:val="000000"/>
          <w:sz w:val="24"/>
          <w:szCs w:val="24"/>
        </w:rPr>
        <w:t>e</w:t>
      </w:r>
      <w:r w:rsidR="00A858FA" w:rsidRPr="00A858FA">
        <w:rPr>
          <w:rFonts w:eastAsia="Arial" w:cstheme="minorHAnsi"/>
          <w:i/>
          <w:color w:val="000000"/>
          <w:sz w:val="24"/>
          <w:szCs w:val="24"/>
          <w:vertAlign w:val="superscript"/>
        </w:rPr>
        <w:t>2</w:t>
      </w:r>
    </w:p>
    <w:p w14:paraId="1143CC2A" w14:textId="2E0C4A67" w:rsidR="008E7E11" w:rsidRPr="00A858FA" w:rsidRDefault="00A858FA" w:rsidP="008E7E11">
      <w:pPr>
        <w:keepNext/>
        <w:keepLines/>
        <w:widowControl w:val="0"/>
        <w:jc w:val="center"/>
        <w:rPr>
          <w:rFonts w:eastAsia="Arial" w:cstheme="minorHAnsi"/>
          <w:color w:val="000000"/>
          <w:sz w:val="22"/>
          <w:szCs w:val="22"/>
        </w:rPr>
      </w:pPr>
      <w:r w:rsidRPr="00A858FA">
        <w:rPr>
          <w:rFonts w:eastAsia="Arial" w:cstheme="minorHAnsi"/>
          <w:color w:val="000000"/>
          <w:sz w:val="22"/>
          <w:szCs w:val="22"/>
        </w:rPr>
        <w:t xml:space="preserve">presenting author </w:t>
      </w:r>
      <w:r w:rsidR="008E7E11" w:rsidRPr="00A858FA">
        <w:rPr>
          <w:rFonts w:eastAsia="Arial" w:cstheme="minorHAnsi"/>
          <w:color w:val="000000"/>
          <w:sz w:val="22"/>
          <w:szCs w:val="22"/>
        </w:rPr>
        <w:t>@</w:t>
      </w:r>
      <w:r>
        <w:rPr>
          <w:rFonts w:eastAsia="Arial" w:cstheme="minorHAnsi"/>
          <w:color w:val="000000"/>
          <w:sz w:val="22"/>
          <w:szCs w:val="22"/>
        </w:rPr>
        <w:t>email</w:t>
      </w:r>
    </w:p>
    <w:p w14:paraId="70FC170F" w14:textId="77777777" w:rsidR="008E7E11" w:rsidRPr="00A858FA" w:rsidRDefault="008E7E11" w:rsidP="008E7E11">
      <w:pPr>
        <w:keepNext/>
        <w:keepLines/>
        <w:widowControl w:val="0"/>
        <w:jc w:val="center"/>
        <w:rPr>
          <w:rFonts w:eastAsia="Arial" w:cstheme="minorHAnsi"/>
          <w:color w:val="000000"/>
          <w:sz w:val="22"/>
          <w:szCs w:val="22"/>
        </w:rPr>
      </w:pPr>
    </w:p>
    <w:p w14:paraId="120D964F" w14:textId="77777777" w:rsidR="008E7E11" w:rsidRPr="00A858FA" w:rsidRDefault="008E7E11" w:rsidP="008E7E11">
      <w:pPr>
        <w:jc w:val="center"/>
        <w:rPr>
          <w:rFonts w:eastAsia="Arial" w:cstheme="minorHAnsi"/>
          <w:i/>
          <w:color w:val="000000"/>
          <w:sz w:val="22"/>
          <w:szCs w:val="22"/>
        </w:rPr>
      </w:pPr>
      <w:r w:rsidRPr="00A858FA">
        <w:rPr>
          <w:rFonts w:eastAsia="Arial" w:cstheme="minorHAnsi"/>
          <w:i/>
          <w:color w:val="000000"/>
          <w:sz w:val="22"/>
          <w:szCs w:val="22"/>
          <w:vertAlign w:val="superscript"/>
        </w:rPr>
        <w:t>1</w:t>
      </w:r>
      <w:r w:rsidRPr="00A858FA">
        <w:rPr>
          <w:rFonts w:eastAsia="Arial" w:cstheme="minorHAnsi"/>
          <w:i/>
          <w:color w:val="000000"/>
          <w:sz w:val="22"/>
          <w:szCs w:val="22"/>
        </w:rPr>
        <w:t>Institution, Address, Town, Country</w:t>
      </w:r>
    </w:p>
    <w:p w14:paraId="2E4C11EB" w14:textId="77777777" w:rsidR="008E7E11" w:rsidRPr="00A858FA" w:rsidRDefault="008E7E11" w:rsidP="008E7E11">
      <w:pPr>
        <w:jc w:val="center"/>
        <w:rPr>
          <w:rFonts w:eastAsia="Arial" w:cstheme="minorHAnsi"/>
          <w:i/>
          <w:color w:val="000000"/>
          <w:sz w:val="22"/>
          <w:szCs w:val="22"/>
        </w:rPr>
      </w:pPr>
      <w:r w:rsidRPr="00A858FA">
        <w:rPr>
          <w:rFonts w:eastAsia="Arial" w:cstheme="minorHAnsi"/>
          <w:i/>
          <w:color w:val="000000"/>
          <w:sz w:val="22"/>
          <w:szCs w:val="22"/>
          <w:vertAlign w:val="superscript"/>
        </w:rPr>
        <w:t>2</w:t>
      </w:r>
      <w:r w:rsidRPr="00A858FA">
        <w:rPr>
          <w:rFonts w:eastAsia="Arial" w:cstheme="minorHAnsi"/>
          <w:i/>
          <w:color w:val="000000"/>
          <w:sz w:val="22"/>
          <w:szCs w:val="22"/>
        </w:rPr>
        <w:t>Institution, Address, Town, Country</w:t>
      </w:r>
    </w:p>
    <w:p w14:paraId="5F6F6B8E" w14:textId="77777777" w:rsidR="008E7E11" w:rsidRPr="00A858FA" w:rsidRDefault="008E7E11" w:rsidP="008E7E11">
      <w:pPr>
        <w:spacing w:line="276" w:lineRule="auto"/>
        <w:ind w:firstLine="142"/>
        <w:jc w:val="both"/>
        <w:rPr>
          <w:rFonts w:eastAsia="Arial" w:cstheme="minorHAnsi"/>
          <w:color w:val="000000"/>
          <w:sz w:val="24"/>
          <w:szCs w:val="24"/>
        </w:rPr>
      </w:pPr>
    </w:p>
    <w:p w14:paraId="0F5B8AD2" w14:textId="77777777" w:rsidR="008E7E11" w:rsidRPr="00A858FA" w:rsidRDefault="008E7E11" w:rsidP="008E7E11">
      <w:pPr>
        <w:spacing w:line="276" w:lineRule="auto"/>
        <w:ind w:firstLine="142"/>
        <w:jc w:val="both"/>
        <w:rPr>
          <w:rFonts w:eastAsia="Arial" w:cstheme="minorHAnsi"/>
          <w:color w:val="000000"/>
          <w:sz w:val="24"/>
          <w:szCs w:val="24"/>
        </w:rPr>
      </w:pPr>
    </w:p>
    <w:p w14:paraId="29E446D7" w14:textId="178F1FF1" w:rsidR="008E7E11" w:rsidRPr="00A858FA" w:rsidRDefault="008E7E11" w:rsidP="008E7E11">
      <w:pPr>
        <w:spacing w:line="276" w:lineRule="auto"/>
        <w:ind w:firstLine="142"/>
        <w:jc w:val="both"/>
        <w:rPr>
          <w:rFonts w:eastAsia="Arial" w:cstheme="minorHAnsi"/>
          <w:color w:val="000000"/>
          <w:sz w:val="24"/>
          <w:szCs w:val="24"/>
        </w:rPr>
      </w:pPr>
      <w:r w:rsidRPr="00A858FA">
        <w:rPr>
          <w:rFonts w:eastAsia="Arial" w:cstheme="minorHAnsi"/>
          <w:color w:val="000000"/>
          <w:sz w:val="24"/>
          <w:szCs w:val="24"/>
        </w:rPr>
        <w:t>Please place your abstract text here.</w:t>
      </w:r>
      <w:r w:rsidRPr="00A858FA">
        <w:rPr>
          <w:rFonts w:eastAsia="Arial" w:cstheme="minorHAnsi"/>
          <w:color w:val="000000"/>
          <w:sz w:val="24"/>
          <w:szCs w:val="24"/>
          <w:vertAlign w:val="superscript"/>
        </w:rPr>
        <w:t>[1]</w:t>
      </w:r>
      <w:r w:rsidRPr="00A858FA">
        <w:rPr>
          <w:rFonts w:eastAsia="Arial" w:cstheme="minorHAnsi"/>
          <w:color w:val="000000"/>
          <w:sz w:val="24"/>
          <w:szCs w:val="24"/>
        </w:rPr>
        <w:t xml:space="preserve"> </w:t>
      </w:r>
    </w:p>
    <w:p w14:paraId="5C939271" w14:textId="77777777" w:rsidR="008E7E11" w:rsidRPr="00A858FA" w:rsidRDefault="008E7E11" w:rsidP="008E7E11">
      <w:pPr>
        <w:jc w:val="both"/>
        <w:rPr>
          <w:rFonts w:eastAsia="Arial" w:cstheme="minorHAnsi"/>
          <w:color w:val="000000"/>
          <w:sz w:val="22"/>
          <w:szCs w:val="22"/>
        </w:rPr>
      </w:pPr>
    </w:p>
    <w:p w14:paraId="14AF6EFC" w14:textId="77777777" w:rsidR="008E7E11" w:rsidRPr="00A858FA" w:rsidRDefault="008E7E11" w:rsidP="008E7E11">
      <w:pPr>
        <w:jc w:val="both"/>
        <w:rPr>
          <w:rFonts w:eastAsia="Arial" w:cstheme="minorHAnsi"/>
          <w:color w:val="000000"/>
          <w:sz w:val="22"/>
          <w:szCs w:val="22"/>
        </w:rPr>
      </w:pPr>
    </w:p>
    <w:p w14:paraId="4C507D22" w14:textId="29417E55" w:rsidR="008E7E11" w:rsidRPr="00A858FA" w:rsidRDefault="008E7E11" w:rsidP="008E7E11">
      <w:pPr>
        <w:jc w:val="both"/>
        <w:rPr>
          <w:rFonts w:eastAsia="Arial" w:cstheme="minorHAnsi"/>
          <w:color w:val="000000"/>
          <w:sz w:val="22"/>
          <w:szCs w:val="22"/>
        </w:rPr>
      </w:pPr>
      <w:r w:rsidRPr="00A858FA">
        <w:rPr>
          <w:rFonts w:eastAsia="Arial" w:cstheme="minorHAnsi"/>
          <w:color w:val="000000"/>
          <w:sz w:val="22"/>
          <w:szCs w:val="22"/>
        </w:rPr>
        <w:t>References</w:t>
      </w:r>
    </w:p>
    <w:p w14:paraId="46DD56B2" w14:textId="77777777" w:rsidR="008E7E11" w:rsidRPr="00A858FA" w:rsidRDefault="008E7E11" w:rsidP="008E7E11">
      <w:pPr>
        <w:jc w:val="both"/>
        <w:rPr>
          <w:rFonts w:eastAsia="Arial" w:cstheme="minorHAnsi"/>
          <w:color w:val="000000"/>
          <w:sz w:val="22"/>
          <w:szCs w:val="22"/>
        </w:rPr>
      </w:pPr>
      <w:r w:rsidRPr="00A858FA">
        <w:rPr>
          <w:rFonts w:eastAsia="Arial" w:cstheme="minorHAnsi"/>
          <w:color w:val="000000"/>
          <w:sz w:val="22"/>
          <w:szCs w:val="22"/>
        </w:rPr>
        <w:t xml:space="preserve">[1] N. Surname, N. Surname, N. Surname, N. Surname, N. Surname, N. Surname, N. Surname, N. Surname, </w:t>
      </w:r>
      <w:r w:rsidRPr="00A858FA">
        <w:rPr>
          <w:rFonts w:eastAsia="Arial" w:cstheme="minorHAnsi"/>
          <w:i/>
          <w:color w:val="000000"/>
          <w:sz w:val="22"/>
          <w:szCs w:val="22"/>
        </w:rPr>
        <w:t>Abbr. J. Name.</w:t>
      </w:r>
      <w:r w:rsidRPr="00A858FA">
        <w:rPr>
          <w:rFonts w:eastAsia="Arial" w:cstheme="minorHAnsi"/>
          <w:color w:val="000000"/>
          <w:sz w:val="22"/>
          <w:szCs w:val="22"/>
        </w:rPr>
        <w:t xml:space="preserve"> </w:t>
      </w:r>
      <w:r w:rsidRPr="00A858FA">
        <w:rPr>
          <w:rFonts w:eastAsia="Arial" w:cstheme="minorHAnsi"/>
          <w:b/>
          <w:color w:val="000000"/>
          <w:sz w:val="22"/>
          <w:szCs w:val="22"/>
        </w:rPr>
        <w:t>year</w:t>
      </w:r>
      <w:r w:rsidRPr="00A858FA">
        <w:rPr>
          <w:rFonts w:eastAsia="Arial" w:cstheme="minorHAnsi"/>
          <w:color w:val="000000"/>
          <w:sz w:val="22"/>
          <w:szCs w:val="22"/>
        </w:rPr>
        <w:t>, volume number, starting page</w:t>
      </w:r>
    </w:p>
    <w:p w14:paraId="035E91D6" w14:textId="39528F19" w:rsidR="00B74CA7" w:rsidRDefault="00B74CA7" w:rsidP="00B74CA7">
      <w:pPr>
        <w:tabs>
          <w:tab w:val="left" w:pos="1250"/>
        </w:tabs>
        <w:rPr>
          <w:rFonts w:cstheme="minorHAnsi"/>
          <w:sz w:val="16"/>
          <w:szCs w:val="16"/>
        </w:rPr>
      </w:pPr>
    </w:p>
    <w:p w14:paraId="2F487871" w14:textId="77777777" w:rsidR="00A858FA" w:rsidRPr="00A858FA" w:rsidRDefault="00A858FA" w:rsidP="00B74CA7">
      <w:pPr>
        <w:tabs>
          <w:tab w:val="left" w:pos="1250"/>
        </w:tabs>
        <w:rPr>
          <w:rFonts w:cstheme="minorHAnsi"/>
          <w:sz w:val="16"/>
          <w:szCs w:val="16"/>
        </w:rPr>
      </w:pPr>
    </w:p>
    <w:sectPr w:rsidR="00A858FA" w:rsidRPr="00A858FA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32A48B" w14:textId="77777777" w:rsidR="00332412" w:rsidRDefault="00332412" w:rsidP="00650259">
      <w:pPr>
        <w:spacing w:after="0" w:line="240" w:lineRule="auto"/>
      </w:pPr>
      <w:r>
        <w:separator/>
      </w:r>
    </w:p>
  </w:endnote>
  <w:endnote w:type="continuationSeparator" w:id="0">
    <w:p w14:paraId="4DF4AD0D" w14:textId="77777777" w:rsidR="00332412" w:rsidRDefault="0033241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85B33C-D47C-449A-A9EA-261460B3BD80}"/>
    <w:embedBold r:id="rId2" w:fontKey="{A9CF10A7-AFDA-4BF1-B3FF-BE90316F30B3}"/>
    <w:embedItalic r:id="rId3" w:fontKey="{362BF706-D0E0-47CE-B105-B71118D6DFB0}"/>
    <w:embedBoldItalic r:id="rId4" w:fontKey="{F00611C1-1F39-4D97-8FF2-FDAD5A2DA39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225A087-2337-4C39-908A-7BBBA8323A58}"/>
    <w:embedBold r:id="rId6" w:fontKey="{749B274C-D7A6-468F-8367-4376D637E567}"/>
    <w:embedItalic r:id="rId7" w:fontKey="{80ECD601-F45B-4538-BDFC-0FDA60176EF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64B7071-B692-4499-B835-A0C9FF0664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3D7D343-C318-4730-80DF-C6B085FD68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E27BB4E6-428C-4374-B4B1-F74D17BA40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Bold r:id="rId11" w:fontKey="{187B2299-8755-4C3B-903A-C7F190FB00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21BCF7F6" w14:textId="77777777" w:rsidTr="00C4167A">
      <w:tc>
        <w:tcPr>
          <w:tcW w:w="4675" w:type="dxa"/>
          <w:vAlign w:val="center"/>
        </w:tcPr>
        <w:p w14:paraId="2E24F5C8" w14:textId="451BE051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AF5C615" w14:textId="59794A3B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9815428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22AD64" w14:textId="77777777" w:rsidR="00332412" w:rsidRDefault="00332412" w:rsidP="00650259">
      <w:pPr>
        <w:spacing w:after="0" w:line="240" w:lineRule="auto"/>
      </w:pPr>
      <w:r>
        <w:separator/>
      </w:r>
    </w:p>
  </w:footnote>
  <w:footnote w:type="continuationSeparator" w:id="0">
    <w:p w14:paraId="7935CEE1" w14:textId="77777777" w:rsidR="00332412" w:rsidRDefault="0033241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56F876CB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5C2441C" w14:textId="6BC8B669" w:rsidR="00576892" w:rsidRPr="00B4131F" w:rsidRDefault="00332412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20"/>
              <w:szCs w:val="20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14:paraId="3E4B7D54" w14:textId="1B3F3617" w:rsidR="00B4131F" w:rsidRPr="00B4131F" w:rsidRDefault="00B4131F" w:rsidP="00B4131F">
          <w:pPr>
            <w:pStyle w:val="Heading3"/>
            <w:spacing w:before="0" w:after="0"/>
            <w:textAlignment w:val="baseline"/>
            <w:rPr>
              <w:rFonts w:ascii="Impact" w:eastAsia="Times New Roman" w:hAnsi="Impact" w:cs="Times New Roman"/>
              <w:color w:val="FFFFFF"/>
              <w:sz w:val="32"/>
              <w:szCs w:val="32"/>
              <w:lang w:eastAsia="de-CH"/>
            </w:rPr>
          </w:pPr>
          <w:r w:rsidRPr="00B4131F">
            <w:rPr>
              <w:rFonts w:ascii="Impact" w:eastAsia="Times New Roman" w:hAnsi="Impact" w:cs="Times New Roman"/>
              <w:color w:val="FFFFFF"/>
              <w:sz w:val="32"/>
              <w:szCs w:val="32"/>
              <w:bdr w:val="none" w:sz="0" w:space="0" w:color="auto" w:frame="1"/>
              <w:lang w:eastAsia="de-CH"/>
            </w:rPr>
            <w:t>2nd Japan-Switzerland-Germany</w:t>
          </w:r>
        </w:p>
        <w:p w14:paraId="7113DB4D" w14:textId="77777777" w:rsidR="00B4131F" w:rsidRPr="00B4131F" w:rsidRDefault="00B4131F" w:rsidP="00B4131F">
          <w:pPr>
            <w:spacing w:after="0" w:line="240" w:lineRule="auto"/>
            <w:textAlignment w:val="baseline"/>
            <w:outlineLvl w:val="2"/>
            <w:rPr>
              <w:rFonts w:ascii="Impact" w:eastAsia="Times New Roman" w:hAnsi="Impact" w:cs="Times New Roman"/>
              <w:b/>
              <w:bCs/>
              <w:color w:val="FFFFFF"/>
              <w:sz w:val="32"/>
              <w:szCs w:val="32"/>
              <w:lang w:eastAsia="de-CH"/>
            </w:rPr>
          </w:pPr>
          <w:r w:rsidRPr="00B4131F">
            <w:rPr>
              <w:rFonts w:ascii="Impact" w:eastAsia="Times New Roman" w:hAnsi="Impact" w:cs="Times New Roman"/>
              <w:b/>
              <w:bCs/>
              <w:color w:val="FFFFFF"/>
              <w:sz w:val="32"/>
              <w:szCs w:val="32"/>
              <w:bdr w:val="none" w:sz="0" w:space="0" w:color="auto" w:frame="1"/>
              <w:lang w:eastAsia="de-CH"/>
            </w:rPr>
            <w:t>Workshop on Biocatalysis and Bioprocess Development</w:t>
          </w:r>
        </w:p>
        <w:p w14:paraId="78BBC81A" w14:textId="3569145E" w:rsidR="00576892" w:rsidRPr="00B4131F" w:rsidRDefault="00332412" w:rsidP="00731F26">
          <w:pPr>
            <w:spacing w:after="0"/>
            <w:rPr>
              <w:rFonts w:ascii="Corbel" w:eastAsia="Calibri" w:hAnsi="Corbel" w:cs="Times New Roman"/>
              <w:color w:val="FFFFFF"/>
              <w:sz w:val="20"/>
              <w:szCs w:val="20"/>
            </w:rPr>
          </w:pPr>
        </w:p>
      </w:tc>
    </w:tr>
  </w:tbl>
  <w:p w14:paraId="14F23293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31F"/>
    <w:rsid w:val="00023E6D"/>
    <w:rsid w:val="00052382"/>
    <w:rsid w:val="0006568A"/>
    <w:rsid w:val="00076F0F"/>
    <w:rsid w:val="00084253"/>
    <w:rsid w:val="000D1F49"/>
    <w:rsid w:val="000E54C5"/>
    <w:rsid w:val="001727CA"/>
    <w:rsid w:val="001852F2"/>
    <w:rsid w:val="001C4A3D"/>
    <w:rsid w:val="002462F3"/>
    <w:rsid w:val="002C56E6"/>
    <w:rsid w:val="00323B4A"/>
    <w:rsid w:val="00332412"/>
    <w:rsid w:val="00346DE2"/>
    <w:rsid w:val="00361E11"/>
    <w:rsid w:val="003B4744"/>
    <w:rsid w:val="003F0847"/>
    <w:rsid w:val="0040090B"/>
    <w:rsid w:val="0046302A"/>
    <w:rsid w:val="00487D2D"/>
    <w:rsid w:val="004932E4"/>
    <w:rsid w:val="004D5D62"/>
    <w:rsid w:val="005112D0"/>
    <w:rsid w:val="00577E06"/>
    <w:rsid w:val="005A3BF7"/>
    <w:rsid w:val="005F2035"/>
    <w:rsid w:val="005F7990"/>
    <w:rsid w:val="0063739C"/>
    <w:rsid w:val="00650259"/>
    <w:rsid w:val="006C3B7F"/>
    <w:rsid w:val="006E629B"/>
    <w:rsid w:val="00731F26"/>
    <w:rsid w:val="00760D65"/>
    <w:rsid w:val="00770F25"/>
    <w:rsid w:val="007A35A8"/>
    <w:rsid w:val="007B0A85"/>
    <w:rsid w:val="007C6A52"/>
    <w:rsid w:val="0082043E"/>
    <w:rsid w:val="008247E6"/>
    <w:rsid w:val="00833680"/>
    <w:rsid w:val="008E203A"/>
    <w:rsid w:val="008E7E11"/>
    <w:rsid w:val="009076B8"/>
    <w:rsid w:val="0091229C"/>
    <w:rsid w:val="00940E73"/>
    <w:rsid w:val="009614C7"/>
    <w:rsid w:val="0098597D"/>
    <w:rsid w:val="009F619A"/>
    <w:rsid w:val="009F6DDE"/>
    <w:rsid w:val="00A07415"/>
    <w:rsid w:val="00A370A8"/>
    <w:rsid w:val="00A65D5E"/>
    <w:rsid w:val="00A858FA"/>
    <w:rsid w:val="00B25CE8"/>
    <w:rsid w:val="00B4131F"/>
    <w:rsid w:val="00B74CA7"/>
    <w:rsid w:val="00BB4CF3"/>
    <w:rsid w:val="00BD4753"/>
    <w:rsid w:val="00BD5CB1"/>
    <w:rsid w:val="00BE62EE"/>
    <w:rsid w:val="00C003BA"/>
    <w:rsid w:val="00C46878"/>
    <w:rsid w:val="00CA7C29"/>
    <w:rsid w:val="00CB4A51"/>
    <w:rsid w:val="00CB58DF"/>
    <w:rsid w:val="00CD4532"/>
    <w:rsid w:val="00CD47B0"/>
    <w:rsid w:val="00CE6104"/>
    <w:rsid w:val="00CE7918"/>
    <w:rsid w:val="00D16163"/>
    <w:rsid w:val="00D27C15"/>
    <w:rsid w:val="00DB3FAD"/>
    <w:rsid w:val="00E37872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51FB4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customStyle="1" w:styleId="color11">
    <w:name w:val="color_11"/>
    <w:basedOn w:val="DefaultParagraphFont"/>
    <w:rsid w:val="00B4131F"/>
  </w:style>
  <w:style w:type="paragraph" w:styleId="BalloonText">
    <w:name w:val="Balloon Text"/>
    <w:basedOn w:val="Normal"/>
    <w:link w:val="BalloonTextChar"/>
    <w:uiPriority w:val="99"/>
    <w:semiHidden/>
    <w:unhideWhenUsed/>
    <w:rsid w:val="00CB58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8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3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pd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399874B39FF499A9DA81356737AD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788AE-B356-4BEB-89DF-F0EE751976CB}"/>
      </w:docPartPr>
      <w:docPartBody>
        <w:p w:rsidR="00E3432E" w:rsidRDefault="00162312">
          <w:pPr>
            <w:pStyle w:val="D399874B39FF499A9DA81356737AD5BE"/>
          </w:pPr>
          <w:r w:rsidRPr="00346DE2">
            <w:t>First Name</w:t>
          </w:r>
        </w:p>
      </w:docPartBody>
    </w:docPart>
    <w:docPart>
      <w:docPartPr>
        <w:name w:val="5BE05EBE85524F3A822CFFEA4444B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F80A3-6746-496C-B639-6D7B6784E619}"/>
      </w:docPartPr>
      <w:docPartBody>
        <w:p w:rsidR="00E3432E" w:rsidRDefault="00162312">
          <w:pPr>
            <w:pStyle w:val="5BE05EBE85524F3A822CFFEA4444BAC3"/>
          </w:pPr>
          <w:r w:rsidRPr="00346DE2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747"/>
    <w:rsid w:val="00140B1D"/>
    <w:rsid w:val="00162312"/>
    <w:rsid w:val="003E6747"/>
    <w:rsid w:val="009F0E34"/>
    <w:rsid w:val="00DD401A"/>
    <w:rsid w:val="00E3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99874B39FF499A9DA81356737AD5BE">
    <w:name w:val="D399874B39FF499A9DA81356737AD5BE"/>
  </w:style>
  <w:style w:type="paragraph" w:customStyle="1" w:styleId="5BE05EBE85524F3A822CFFEA4444BAC3">
    <w:name w:val="5BE05EBE85524F3A822CFFEA4444BAC3"/>
  </w:style>
  <w:style w:type="paragraph" w:customStyle="1" w:styleId="10209BE6B6E045E68E77CB4D433CF732">
    <w:name w:val="10209BE6B6E045E68E77CB4D433CF732"/>
  </w:style>
  <w:style w:type="paragraph" w:customStyle="1" w:styleId="691526645BCD484AA5DA8AAF6CE74965">
    <w:name w:val="691526645BCD484AA5DA8AAF6CE74965"/>
  </w:style>
  <w:style w:type="paragraph" w:customStyle="1" w:styleId="C5C41873CA164C70ADFD867BBB2E27C3">
    <w:name w:val="C5C41873CA164C70ADFD867BBB2E27C3"/>
  </w:style>
  <w:style w:type="paragraph" w:customStyle="1" w:styleId="9EB4490A60C04902A7178ECAFB075690">
    <w:name w:val="9EB4490A60C04902A7178ECAFB075690"/>
  </w:style>
  <w:style w:type="paragraph" w:customStyle="1" w:styleId="893AAE2400AD45E38D8CB93A0D1D3199">
    <w:name w:val="893AAE2400AD45E38D8CB93A0D1D3199"/>
  </w:style>
  <w:style w:type="paragraph" w:customStyle="1" w:styleId="ADC51528A5D34429B38605F558826041">
    <w:name w:val="ADC51528A5D34429B38605F558826041"/>
  </w:style>
  <w:style w:type="paragraph" w:customStyle="1" w:styleId="2709D5B3C7454605B1B661ECB9250E4C">
    <w:name w:val="2709D5B3C7454605B1B661ECB9250E4C"/>
  </w:style>
  <w:style w:type="paragraph" w:customStyle="1" w:styleId="09F5CCFD1931410A96E5BD0E3F210E1E">
    <w:name w:val="09F5CCFD1931410A96E5BD0E3F210E1E"/>
  </w:style>
  <w:style w:type="paragraph" w:customStyle="1" w:styleId="645ED65F49B749C69F97DE9E1DD9138B">
    <w:name w:val="645ED65F49B749C69F97DE9E1DD9138B"/>
  </w:style>
  <w:style w:type="paragraph" w:customStyle="1" w:styleId="6E8E59881EAC482A89D1137B7745B5E3">
    <w:name w:val="6E8E59881EAC482A89D1137B7745B5E3"/>
  </w:style>
  <w:style w:type="paragraph" w:customStyle="1" w:styleId="70B2E4AAFA9F480086C6C6D0AC13AC6C">
    <w:name w:val="70B2E4AAFA9F480086C6C6D0AC13AC6C"/>
  </w:style>
  <w:style w:type="paragraph" w:customStyle="1" w:styleId="15EDE90EE7ED420F8222847AA31ACC00">
    <w:name w:val="15EDE90EE7ED420F8222847AA31ACC00"/>
  </w:style>
  <w:style w:type="paragraph" w:customStyle="1" w:styleId="2FE8EE4BB0784EEB90E8DA7CF6EE3422">
    <w:name w:val="2FE8EE4BB0784EEB90E8DA7CF6EE3422"/>
  </w:style>
  <w:style w:type="paragraph" w:customStyle="1" w:styleId="0163E68549C643528DD457ABAB1A20C5">
    <w:name w:val="0163E68549C643528DD457ABAB1A20C5"/>
  </w:style>
  <w:style w:type="paragraph" w:customStyle="1" w:styleId="C8877985614D40C69B438A4168D86F27">
    <w:name w:val="C8877985614D40C69B438A4168D86F27"/>
  </w:style>
  <w:style w:type="paragraph" w:customStyle="1" w:styleId="BBB087343CBF48A7AB471D16B4ADC748">
    <w:name w:val="BBB087343CBF48A7AB471D16B4ADC748"/>
  </w:style>
  <w:style w:type="paragraph" w:customStyle="1" w:styleId="4055F02744A94596877F25CDF5754759">
    <w:name w:val="4055F02744A94596877F25CDF5754759"/>
  </w:style>
  <w:style w:type="paragraph" w:customStyle="1" w:styleId="06331202ADBB44FCBBBBCDD38AB9591F">
    <w:name w:val="06331202ADBB44FCBBBBCDD38AB9591F"/>
  </w:style>
  <w:style w:type="paragraph" w:customStyle="1" w:styleId="E5895134520C499EBDD427C4E1AE3C09">
    <w:name w:val="E5895134520C499EBDD427C4E1AE3C09"/>
  </w:style>
  <w:style w:type="paragraph" w:customStyle="1" w:styleId="22F640C3BA4D427182E68CA20DAC73B9">
    <w:name w:val="22F640C3BA4D427182E68CA20DAC73B9"/>
  </w:style>
  <w:style w:type="paragraph" w:customStyle="1" w:styleId="4028FCC693FD4C9FB8C8981A5278A1A1">
    <w:name w:val="4028FCC693FD4C9FB8C8981A5278A1A1"/>
  </w:style>
  <w:style w:type="paragraph" w:customStyle="1" w:styleId="0A51A81BF8884EE2BC7FFC5C87D10940">
    <w:name w:val="0A51A81BF8884EE2BC7FFC5C87D10940"/>
    <w:rsid w:val="003E6747"/>
  </w:style>
  <w:style w:type="paragraph" w:customStyle="1" w:styleId="A3E3409E13164BAEB581C95F5C8C50E3">
    <w:name w:val="A3E3409E13164BAEB581C95F5C8C50E3"/>
    <w:rsid w:val="003E6747"/>
  </w:style>
  <w:style w:type="paragraph" w:customStyle="1" w:styleId="ACF53EA62E3043A4B7A15284EB1299CB">
    <w:name w:val="ACF53EA62E3043A4B7A15284EB1299CB"/>
    <w:rsid w:val="003E6747"/>
  </w:style>
  <w:style w:type="paragraph" w:customStyle="1" w:styleId="8F33721CC515476B85C3D4A8B47F56C5">
    <w:name w:val="8F33721CC515476B85C3D4A8B47F56C5"/>
    <w:rsid w:val="003E6747"/>
  </w:style>
  <w:style w:type="paragraph" w:customStyle="1" w:styleId="2EC5773F0DB44D90BF7805BC5BDE86D1">
    <w:name w:val="2EC5773F0DB44D90BF7805BC5BDE86D1"/>
    <w:rsid w:val="003E6747"/>
  </w:style>
  <w:style w:type="paragraph" w:customStyle="1" w:styleId="6F1F93E8D45045F6B4079DAC14A3505C">
    <w:name w:val="6F1F93E8D45045F6B4079DAC14A3505C"/>
    <w:rsid w:val="003E6747"/>
  </w:style>
  <w:style w:type="paragraph" w:customStyle="1" w:styleId="791080B375214BFC9CD8B585C5454B7C">
    <w:name w:val="791080B375214BFC9CD8B585C5454B7C"/>
    <w:rsid w:val="003E6747"/>
  </w:style>
  <w:style w:type="paragraph" w:customStyle="1" w:styleId="017469DF2D154897A28AC4090B879444">
    <w:name w:val="017469DF2D154897A28AC4090B879444"/>
    <w:rsid w:val="003E6747"/>
  </w:style>
  <w:style w:type="paragraph" w:customStyle="1" w:styleId="3339DDBA378A449AA2C7DB2789A7C05D">
    <w:name w:val="3339DDBA378A449AA2C7DB2789A7C05D"/>
    <w:rsid w:val="003E6747"/>
  </w:style>
  <w:style w:type="paragraph" w:customStyle="1" w:styleId="F5C85E5E59284D688166DC86C783361C">
    <w:name w:val="F5C85E5E59284D688166DC86C783361C"/>
    <w:rsid w:val="003E6747"/>
  </w:style>
  <w:style w:type="paragraph" w:customStyle="1" w:styleId="E14B51AC883646E29F4263979509166A">
    <w:name w:val="E14B51AC883646E29F4263979509166A"/>
    <w:rsid w:val="003E6747"/>
  </w:style>
  <w:style w:type="paragraph" w:customStyle="1" w:styleId="BCE76693C8C04B388EFE6892EF23C6A4">
    <w:name w:val="BCE76693C8C04B388EFE6892EF23C6A4"/>
    <w:rsid w:val="003E67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2</Pages>
  <Words>122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2021-06-25T13:09:00Z</dcterms:created>
  <dcterms:modified xsi:type="dcterms:W3CDTF">2021-06-25T13:09:00Z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